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A58" w:rsidRPr="000229AB" w:rsidRDefault="00620A58" w:rsidP="00B9650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20A58" w:rsidRPr="000229AB" w:rsidRDefault="00620A58" w:rsidP="00B9650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A58" w:rsidRPr="000229AB" w:rsidRDefault="00620A58" w:rsidP="000229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-41.4pt;margin-top:28.25pt;width:495pt;height:401.25pt;z-index:-251658240;visibility:visible">
            <v:imagedata r:id="rId5" o:title="" blacklevel="1966f"/>
          </v:shape>
        </w:pict>
      </w:r>
      <w:r w:rsidRPr="000229A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</w:p>
    <w:sectPr w:rsidR="00620A58" w:rsidRPr="000229AB" w:rsidSect="00570763">
      <w:pgSz w:w="11906" w:h="16838"/>
      <w:pgMar w:top="153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3ACF"/>
    <w:multiLevelType w:val="multilevel"/>
    <w:tmpl w:val="BD54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20E10B89"/>
    <w:multiLevelType w:val="multilevel"/>
    <w:tmpl w:val="5B8A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34E20778"/>
    <w:multiLevelType w:val="hybridMultilevel"/>
    <w:tmpl w:val="8ECE07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CD86A4B"/>
    <w:multiLevelType w:val="multilevel"/>
    <w:tmpl w:val="1BB0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51EE6284"/>
    <w:multiLevelType w:val="multilevel"/>
    <w:tmpl w:val="400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53D00964"/>
    <w:multiLevelType w:val="multilevel"/>
    <w:tmpl w:val="F1C8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548659A3"/>
    <w:multiLevelType w:val="multilevel"/>
    <w:tmpl w:val="053E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693601C1"/>
    <w:multiLevelType w:val="multilevel"/>
    <w:tmpl w:val="D1007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76766593"/>
    <w:multiLevelType w:val="multilevel"/>
    <w:tmpl w:val="1586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7B47172B"/>
    <w:multiLevelType w:val="hybridMultilevel"/>
    <w:tmpl w:val="CF70B2E6"/>
    <w:lvl w:ilvl="0" w:tplc="818E944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792"/>
    <w:rsid w:val="00000728"/>
    <w:rsid w:val="000049AB"/>
    <w:rsid w:val="00006EB6"/>
    <w:rsid w:val="00012006"/>
    <w:rsid w:val="000140EF"/>
    <w:rsid w:val="00016CA4"/>
    <w:rsid w:val="00020D64"/>
    <w:rsid w:val="00020F4E"/>
    <w:rsid w:val="000229AB"/>
    <w:rsid w:val="000267A8"/>
    <w:rsid w:val="000275B5"/>
    <w:rsid w:val="00031F0F"/>
    <w:rsid w:val="00036459"/>
    <w:rsid w:val="00037B8A"/>
    <w:rsid w:val="0004145E"/>
    <w:rsid w:val="000421CE"/>
    <w:rsid w:val="000566FF"/>
    <w:rsid w:val="00062788"/>
    <w:rsid w:val="0006351A"/>
    <w:rsid w:val="00070893"/>
    <w:rsid w:val="000832B2"/>
    <w:rsid w:val="000833EE"/>
    <w:rsid w:val="00086F55"/>
    <w:rsid w:val="000916AB"/>
    <w:rsid w:val="00095385"/>
    <w:rsid w:val="00095D36"/>
    <w:rsid w:val="00097C93"/>
    <w:rsid w:val="000A05A9"/>
    <w:rsid w:val="000A077E"/>
    <w:rsid w:val="000A309C"/>
    <w:rsid w:val="000A33FF"/>
    <w:rsid w:val="000A52D5"/>
    <w:rsid w:val="000A6C32"/>
    <w:rsid w:val="000B4984"/>
    <w:rsid w:val="000C1ABF"/>
    <w:rsid w:val="000C4952"/>
    <w:rsid w:val="000C4A15"/>
    <w:rsid w:val="000C7675"/>
    <w:rsid w:val="000C7C0C"/>
    <w:rsid w:val="000D0D43"/>
    <w:rsid w:val="000D4A64"/>
    <w:rsid w:val="000D66F4"/>
    <w:rsid w:val="000D7DB5"/>
    <w:rsid w:val="000E63EC"/>
    <w:rsid w:val="000E6D09"/>
    <w:rsid w:val="000F1CE7"/>
    <w:rsid w:val="000F62A5"/>
    <w:rsid w:val="0011614D"/>
    <w:rsid w:val="00116A8A"/>
    <w:rsid w:val="00124D98"/>
    <w:rsid w:val="001278D0"/>
    <w:rsid w:val="00131859"/>
    <w:rsid w:val="00137435"/>
    <w:rsid w:val="00141073"/>
    <w:rsid w:val="00144F5D"/>
    <w:rsid w:val="0015026C"/>
    <w:rsid w:val="00151516"/>
    <w:rsid w:val="00152087"/>
    <w:rsid w:val="00153150"/>
    <w:rsid w:val="001576DD"/>
    <w:rsid w:val="00161795"/>
    <w:rsid w:val="00185082"/>
    <w:rsid w:val="00185613"/>
    <w:rsid w:val="0018574C"/>
    <w:rsid w:val="00191A90"/>
    <w:rsid w:val="001975C2"/>
    <w:rsid w:val="001A6D80"/>
    <w:rsid w:val="001B093A"/>
    <w:rsid w:val="001B3C1A"/>
    <w:rsid w:val="001B54E4"/>
    <w:rsid w:val="001C253D"/>
    <w:rsid w:val="001C34BB"/>
    <w:rsid w:val="001D061B"/>
    <w:rsid w:val="001D083D"/>
    <w:rsid w:val="001D5B47"/>
    <w:rsid w:val="001E43C3"/>
    <w:rsid w:val="001E5C8D"/>
    <w:rsid w:val="001F1387"/>
    <w:rsid w:val="001F29E7"/>
    <w:rsid w:val="001F569F"/>
    <w:rsid w:val="001F5EB1"/>
    <w:rsid w:val="002046BD"/>
    <w:rsid w:val="00213BE7"/>
    <w:rsid w:val="00215E78"/>
    <w:rsid w:val="00217A10"/>
    <w:rsid w:val="00220A63"/>
    <w:rsid w:val="00227095"/>
    <w:rsid w:val="00230D15"/>
    <w:rsid w:val="00231CB2"/>
    <w:rsid w:val="00233EB3"/>
    <w:rsid w:val="00234CEC"/>
    <w:rsid w:val="00234E2C"/>
    <w:rsid w:val="00235046"/>
    <w:rsid w:val="00237D02"/>
    <w:rsid w:val="002435FC"/>
    <w:rsid w:val="00246BBF"/>
    <w:rsid w:val="002509A0"/>
    <w:rsid w:val="00253024"/>
    <w:rsid w:val="002652BE"/>
    <w:rsid w:val="00267836"/>
    <w:rsid w:val="00267CA9"/>
    <w:rsid w:val="00270F5C"/>
    <w:rsid w:val="00272760"/>
    <w:rsid w:val="002759BE"/>
    <w:rsid w:val="0028376E"/>
    <w:rsid w:val="0028564B"/>
    <w:rsid w:val="00287FE1"/>
    <w:rsid w:val="00291532"/>
    <w:rsid w:val="00292B6E"/>
    <w:rsid w:val="00292CA6"/>
    <w:rsid w:val="00295060"/>
    <w:rsid w:val="002A183F"/>
    <w:rsid w:val="002B48E2"/>
    <w:rsid w:val="002B6E40"/>
    <w:rsid w:val="002B767E"/>
    <w:rsid w:val="002C1244"/>
    <w:rsid w:val="002C2505"/>
    <w:rsid w:val="002C309E"/>
    <w:rsid w:val="002C3540"/>
    <w:rsid w:val="002D1F4B"/>
    <w:rsid w:val="002E14A8"/>
    <w:rsid w:val="002E77C6"/>
    <w:rsid w:val="002F1D2B"/>
    <w:rsid w:val="002F71F9"/>
    <w:rsid w:val="00321A72"/>
    <w:rsid w:val="00323ED7"/>
    <w:rsid w:val="00324E4B"/>
    <w:rsid w:val="003274DD"/>
    <w:rsid w:val="0032769D"/>
    <w:rsid w:val="00332FCF"/>
    <w:rsid w:val="003332F6"/>
    <w:rsid w:val="00333C3F"/>
    <w:rsid w:val="00335FF1"/>
    <w:rsid w:val="00343305"/>
    <w:rsid w:val="00344BA5"/>
    <w:rsid w:val="003453A6"/>
    <w:rsid w:val="0034684E"/>
    <w:rsid w:val="00350A0F"/>
    <w:rsid w:val="00351A40"/>
    <w:rsid w:val="00355ABA"/>
    <w:rsid w:val="003667FC"/>
    <w:rsid w:val="00367766"/>
    <w:rsid w:val="00370564"/>
    <w:rsid w:val="00370AFA"/>
    <w:rsid w:val="0037335A"/>
    <w:rsid w:val="00374A29"/>
    <w:rsid w:val="003774CE"/>
    <w:rsid w:val="003805EA"/>
    <w:rsid w:val="003810B2"/>
    <w:rsid w:val="00381443"/>
    <w:rsid w:val="003831ED"/>
    <w:rsid w:val="00391A9D"/>
    <w:rsid w:val="003A7F05"/>
    <w:rsid w:val="003B4712"/>
    <w:rsid w:val="003B4C75"/>
    <w:rsid w:val="003B4EBA"/>
    <w:rsid w:val="003B620A"/>
    <w:rsid w:val="003C0DDA"/>
    <w:rsid w:val="003C27D6"/>
    <w:rsid w:val="003C5EB5"/>
    <w:rsid w:val="003F423D"/>
    <w:rsid w:val="00402D1E"/>
    <w:rsid w:val="00403BE0"/>
    <w:rsid w:val="00405EBF"/>
    <w:rsid w:val="00410229"/>
    <w:rsid w:val="00412288"/>
    <w:rsid w:val="004138AA"/>
    <w:rsid w:val="00413BA0"/>
    <w:rsid w:val="0041411F"/>
    <w:rsid w:val="00416C99"/>
    <w:rsid w:val="0042005D"/>
    <w:rsid w:val="0042103F"/>
    <w:rsid w:val="0042788F"/>
    <w:rsid w:val="004322F1"/>
    <w:rsid w:val="00437379"/>
    <w:rsid w:val="00442E5E"/>
    <w:rsid w:val="00443A74"/>
    <w:rsid w:val="00443BCE"/>
    <w:rsid w:val="0044561E"/>
    <w:rsid w:val="0045243B"/>
    <w:rsid w:val="00453476"/>
    <w:rsid w:val="00456D34"/>
    <w:rsid w:val="00464033"/>
    <w:rsid w:val="00464F88"/>
    <w:rsid w:val="00465247"/>
    <w:rsid w:val="004678AF"/>
    <w:rsid w:val="004726E1"/>
    <w:rsid w:val="004734E2"/>
    <w:rsid w:val="00475EAA"/>
    <w:rsid w:val="004804EA"/>
    <w:rsid w:val="004842CB"/>
    <w:rsid w:val="0048430F"/>
    <w:rsid w:val="004853EC"/>
    <w:rsid w:val="00487890"/>
    <w:rsid w:val="004922CA"/>
    <w:rsid w:val="00496118"/>
    <w:rsid w:val="00496966"/>
    <w:rsid w:val="004A416F"/>
    <w:rsid w:val="004A427C"/>
    <w:rsid w:val="004A4D3F"/>
    <w:rsid w:val="004A4E6C"/>
    <w:rsid w:val="004A6634"/>
    <w:rsid w:val="004A6F12"/>
    <w:rsid w:val="004A7DED"/>
    <w:rsid w:val="004B036F"/>
    <w:rsid w:val="004B6E12"/>
    <w:rsid w:val="004B70FC"/>
    <w:rsid w:val="004C0F7A"/>
    <w:rsid w:val="004C24B0"/>
    <w:rsid w:val="004C34D9"/>
    <w:rsid w:val="004C4901"/>
    <w:rsid w:val="004C68A5"/>
    <w:rsid w:val="004C6AB3"/>
    <w:rsid w:val="004D4CAB"/>
    <w:rsid w:val="004D64AB"/>
    <w:rsid w:val="004D68FB"/>
    <w:rsid w:val="004D7C24"/>
    <w:rsid w:val="004E3F01"/>
    <w:rsid w:val="004F11EC"/>
    <w:rsid w:val="004F1574"/>
    <w:rsid w:val="004F20AF"/>
    <w:rsid w:val="004F279F"/>
    <w:rsid w:val="004F5507"/>
    <w:rsid w:val="004F618D"/>
    <w:rsid w:val="004F7416"/>
    <w:rsid w:val="005022C7"/>
    <w:rsid w:val="005028C1"/>
    <w:rsid w:val="0050332B"/>
    <w:rsid w:val="00503C80"/>
    <w:rsid w:val="00504B3B"/>
    <w:rsid w:val="00511A7C"/>
    <w:rsid w:val="0051615E"/>
    <w:rsid w:val="00517B50"/>
    <w:rsid w:val="00525FBE"/>
    <w:rsid w:val="00526B61"/>
    <w:rsid w:val="00527485"/>
    <w:rsid w:val="0052750F"/>
    <w:rsid w:val="005320CF"/>
    <w:rsid w:val="005324C1"/>
    <w:rsid w:val="00532BB9"/>
    <w:rsid w:val="00536F91"/>
    <w:rsid w:val="00542939"/>
    <w:rsid w:val="00550594"/>
    <w:rsid w:val="00553DC4"/>
    <w:rsid w:val="00557C8C"/>
    <w:rsid w:val="005606A9"/>
    <w:rsid w:val="005659F4"/>
    <w:rsid w:val="00566791"/>
    <w:rsid w:val="00570763"/>
    <w:rsid w:val="00570E89"/>
    <w:rsid w:val="005736D4"/>
    <w:rsid w:val="00583EF1"/>
    <w:rsid w:val="00586EF0"/>
    <w:rsid w:val="00590877"/>
    <w:rsid w:val="00591C47"/>
    <w:rsid w:val="00593B21"/>
    <w:rsid w:val="00595198"/>
    <w:rsid w:val="005A4E08"/>
    <w:rsid w:val="005A58FD"/>
    <w:rsid w:val="005B6712"/>
    <w:rsid w:val="005B6E4F"/>
    <w:rsid w:val="005C7646"/>
    <w:rsid w:val="005D2FBD"/>
    <w:rsid w:val="005D631B"/>
    <w:rsid w:val="005D6C30"/>
    <w:rsid w:val="005D6F16"/>
    <w:rsid w:val="005E089B"/>
    <w:rsid w:val="005E0D9A"/>
    <w:rsid w:val="005E3585"/>
    <w:rsid w:val="005E7B4E"/>
    <w:rsid w:val="005F651D"/>
    <w:rsid w:val="00612DEA"/>
    <w:rsid w:val="00614DC0"/>
    <w:rsid w:val="00620A58"/>
    <w:rsid w:val="00631AEE"/>
    <w:rsid w:val="00634DC5"/>
    <w:rsid w:val="00635837"/>
    <w:rsid w:val="00636904"/>
    <w:rsid w:val="00637719"/>
    <w:rsid w:val="00645792"/>
    <w:rsid w:val="00651C9A"/>
    <w:rsid w:val="00660A2C"/>
    <w:rsid w:val="00663FAB"/>
    <w:rsid w:val="006667F5"/>
    <w:rsid w:val="006673BB"/>
    <w:rsid w:val="0067322B"/>
    <w:rsid w:val="0067521D"/>
    <w:rsid w:val="00677133"/>
    <w:rsid w:val="006803B6"/>
    <w:rsid w:val="00682CAA"/>
    <w:rsid w:val="00684607"/>
    <w:rsid w:val="00685FAB"/>
    <w:rsid w:val="00687350"/>
    <w:rsid w:val="00694663"/>
    <w:rsid w:val="006A265F"/>
    <w:rsid w:val="006A3CC2"/>
    <w:rsid w:val="006A7136"/>
    <w:rsid w:val="006B548E"/>
    <w:rsid w:val="006B6DD5"/>
    <w:rsid w:val="006C365C"/>
    <w:rsid w:val="006C4530"/>
    <w:rsid w:val="006C58A2"/>
    <w:rsid w:val="006C7AAA"/>
    <w:rsid w:val="006D48C8"/>
    <w:rsid w:val="006D5420"/>
    <w:rsid w:val="006D721A"/>
    <w:rsid w:val="006E16B1"/>
    <w:rsid w:val="006F324D"/>
    <w:rsid w:val="006F541B"/>
    <w:rsid w:val="006F6493"/>
    <w:rsid w:val="007116C8"/>
    <w:rsid w:val="0071298F"/>
    <w:rsid w:val="00716B66"/>
    <w:rsid w:val="007206CE"/>
    <w:rsid w:val="007225F7"/>
    <w:rsid w:val="00727957"/>
    <w:rsid w:val="00733380"/>
    <w:rsid w:val="007335B2"/>
    <w:rsid w:val="00733B28"/>
    <w:rsid w:val="00743877"/>
    <w:rsid w:val="00744701"/>
    <w:rsid w:val="007479FC"/>
    <w:rsid w:val="007504B3"/>
    <w:rsid w:val="007509E0"/>
    <w:rsid w:val="007529B8"/>
    <w:rsid w:val="00755A4C"/>
    <w:rsid w:val="00756DCD"/>
    <w:rsid w:val="00763437"/>
    <w:rsid w:val="00765E77"/>
    <w:rsid w:val="007728FC"/>
    <w:rsid w:val="00775673"/>
    <w:rsid w:val="00776102"/>
    <w:rsid w:val="007816E1"/>
    <w:rsid w:val="0078285F"/>
    <w:rsid w:val="0079099A"/>
    <w:rsid w:val="007929B2"/>
    <w:rsid w:val="00796B27"/>
    <w:rsid w:val="00797E50"/>
    <w:rsid w:val="007A023D"/>
    <w:rsid w:val="007A49C3"/>
    <w:rsid w:val="007B6574"/>
    <w:rsid w:val="007C3181"/>
    <w:rsid w:val="007C7F96"/>
    <w:rsid w:val="007E14EE"/>
    <w:rsid w:val="007E1E91"/>
    <w:rsid w:val="007E2B01"/>
    <w:rsid w:val="007E31DB"/>
    <w:rsid w:val="007E4A1C"/>
    <w:rsid w:val="007E6058"/>
    <w:rsid w:val="007E69E7"/>
    <w:rsid w:val="007F3D40"/>
    <w:rsid w:val="007F4962"/>
    <w:rsid w:val="007F503B"/>
    <w:rsid w:val="0080164E"/>
    <w:rsid w:val="00801C06"/>
    <w:rsid w:val="00804334"/>
    <w:rsid w:val="008103B6"/>
    <w:rsid w:val="00821482"/>
    <w:rsid w:val="00830C17"/>
    <w:rsid w:val="00830D91"/>
    <w:rsid w:val="00830E4A"/>
    <w:rsid w:val="00835F4B"/>
    <w:rsid w:val="00842441"/>
    <w:rsid w:val="008444BA"/>
    <w:rsid w:val="008448EE"/>
    <w:rsid w:val="008450CB"/>
    <w:rsid w:val="00850E44"/>
    <w:rsid w:val="008521ED"/>
    <w:rsid w:val="008530E0"/>
    <w:rsid w:val="00855FC7"/>
    <w:rsid w:val="00856472"/>
    <w:rsid w:val="0085781E"/>
    <w:rsid w:val="008705B0"/>
    <w:rsid w:val="00873E28"/>
    <w:rsid w:val="00875B46"/>
    <w:rsid w:val="008812AE"/>
    <w:rsid w:val="00883BB1"/>
    <w:rsid w:val="00891D23"/>
    <w:rsid w:val="008A339F"/>
    <w:rsid w:val="008A3C64"/>
    <w:rsid w:val="008A4F2B"/>
    <w:rsid w:val="008A6374"/>
    <w:rsid w:val="008A6455"/>
    <w:rsid w:val="008A6B7A"/>
    <w:rsid w:val="008C6277"/>
    <w:rsid w:val="008C7816"/>
    <w:rsid w:val="008D0F38"/>
    <w:rsid w:val="008D2EE4"/>
    <w:rsid w:val="008D4BCE"/>
    <w:rsid w:val="008E0FAF"/>
    <w:rsid w:val="008E344E"/>
    <w:rsid w:val="008E6FAE"/>
    <w:rsid w:val="0090010D"/>
    <w:rsid w:val="00900FF2"/>
    <w:rsid w:val="009117AA"/>
    <w:rsid w:val="00911C90"/>
    <w:rsid w:val="00914B92"/>
    <w:rsid w:val="0091664F"/>
    <w:rsid w:val="00921072"/>
    <w:rsid w:val="0092306C"/>
    <w:rsid w:val="00923279"/>
    <w:rsid w:val="00930667"/>
    <w:rsid w:val="00936340"/>
    <w:rsid w:val="0093714D"/>
    <w:rsid w:val="00942021"/>
    <w:rsid w:val="00944A88"/>
    <w:rsid w:val="00945D21"/>
    <w:rsid w:val="009560EA"/>
    <w:rsid w:val="00962BDB"/>
    <w:rsid w:val="00964C32"/>
    <w:rsid w:val="00964E50"/>
    <w:rsid w:val="00967FFE"/>
    <w:rsid w:val="00977177"/>
    <w:rsid w:val="00980B1C"/>
    <w:rsid w:val="0098164C"/>
    <w:rsid w:val="009963C7"/>
    <w:rsid w:val="009A3A2F"/>
    <w:rsid w:val="009A46F7"/>
    <w:rsid w:val="009B2608"/>
    <w:rsid w:val="009B3143"/>
    <w:rsid w:val="009B3B3A"/>
    <w:rsid w:val="009C07AA"/>
    <w:rsid w:val="009C10B0"/>
    <w:rsid w:val="009C2213"/>
    <w:rsid w:val="009C663B"/>
    <w:rsid w:val="009D1245"/>
    <w:rsid w:val="009D12F0"/>
    <w:rsid w:val="009D2258"/>
    <w:rsid w:val="009E1DCD"/>
    <w:rsid w:val="009E4929"/>
    <w:rsid w:val="009E4BE2"/>
    <w:rsid w:val="009E6400"/>
    <w:rsid w:val="009F014B"/>
    <w:rsid w:val="009F46A9"/>
    <w:rsid w:val="009F60E8"/>
    <w:rsid w:val="00A07355"/>
    <w:rsid w:val="00A124C1"/>
    <w:rsid w:val="00A13043"/>
    <w:rsid w:val="00A15866"/>
    <w:rsid w:val="00A20046"/>
    <w:rsid w:val="00A21145"/>
    <w:rsid w:val="00A22FCB"/>
    <w:rsid w:val="00A3300E"/>
    <w:rsid w:val="00A3441A"/>
    <w:rsid w:val="00A448E7"/>
    <w:rsid w:val="00A50E23"/>
    <w:rsid w:val="00A53872"/>
    <w:rsid w:val="00A54B76"/>
    <w:rsid w:val="00A65505"/>
    <w:rsid w:val="00A666C0"/>
    <w:rsid w:val="00A741B4"/>
    <w:rsid w:val="00A744C5"/>
    <w:rsid w:val="00A74CAE"/>
    <w:rsid w:val="00A85138"/>
    <w:rsid w:val="00A91E2D"/>
    <w:rsid w:val="00A93E2B"/>
    <w:rsid w:val="00AA15AB"/>
    <w:rsid w:val="00AA4A38"/>
    <w:rsid w:val="00AB079F"/>
    <w:rsid w:val="00AC1EFE"/>
    <w:rsid w:val="00AC258C"/>
    <w:rsid w:val="00AC556C"/>
    <w:rsid w:val="00AC5B51"/>
    <w:rsid w:val="00AC7B21"/>
    <w:rsid w:val="00AC7D29"/>
    <w:rsid w:val="00AD215B"/>
    <w:rsid w:val="00AD25B8"/>
    <w:rsid w:val="00AD6BBD"/>
    <w:rsid w:val="00AD739A"/>
    <w:rsid w:val="00AE22C4"/>
    <w:rsid w:val="00AF1103"/>
    <w:rsid w:val="00AF245D"/>
    <w:rsid w:val="00AF4ADE"/>
    <w:rsid w:val="00AF4E96"/>
    <w:rsid w:val="00B00216"/>
    <w:rsid w:val="00B072CC"/>
    <w:rsid w:val="00B20346"/>
    <w:rsid w:val="00B207E9"/>
    <w:rsid w:val="00B240AD"/>
    <w:rsid w:val="00B24ED6"/>
    <w:rsid w:val="00B31393"/>
    <w:rsid w:val="00B34E52"/>
    <w:rsid w:val="00B35476"/>
    <w:rsid w:val="00B4021D"/>
    <w:rsid w:val="00B44C9A"/>
    <w:rsid w:val="00B50DE2"/>
    <w:rsid w:val="00B53C3A"/>
    <w:rsid w:val="00B54C7C"/>
    <w:rsid w:val="00B56506"/>
    <w:rsid w:val="00B64F25"/>
    <w:rsid w:val="00B67969"/>
    <w:rsid w:val="00B71795"/>
    <w:rsid w:val="00B722C9"/>
    <w:rsid w:val="00B77319"/>
    <w:rsid w:val="00B8103D"/>
    <w:rsid w:val="00B83890"/>
    <w:rsid w:val="00B920DD"/>
    <w:rsid w:val="00B94C3E"/>
    <w:rsid w:val="00B96500"/>
    <w:rsid w:val="00BA0BC4"/>
    <w:rsid w:val="00BA1AEF"/>
    <w:rsid w:val="00BB080B"/>
    <w:rsid w:val="00BB1034"/>
    <w:rsid w:val="00BB6702"/>
    <w:rsid w:val="00BC14BA"/>
    <w:rsid w:val="00BC5646"/>
    <w:rsid w:val="00BC614C"/>
    <w:rsid w:val="00BC7CE0"/>
    <w:rsid w:val="00BD1852"/>
    <w:rsid w:val="00BD6D66"/>
    <w:rsid w:val="00BD7C93"/>
    <w:rsid w:val="00BF4EFC"/>
    <w:rsid w:val="00BF60CE"/>
    <w:rsid w:val="00C00412"/>
    <w:rsid w:val="00C035AA"/>
    <w:rsid w:val="00C066E7"/>
    <w:rsid w:val="00C07E11"/>
    <w:rsid w:val="00C1006D"/>
    <w:rsid w:val="00C15635"/>
    <w:rsid w:val="00C20279"/>
    <w:rsid w:val="00C3529B"/>
    <w:rsid w:val="00C4318B"/>
    <w:rsid w:val="00C45911"/>
    <w:rsid w:val="00C4739D"/>
    <w:rsid w:val="00C51AF0"/>
    <w:rsid w:val="00C6596F"/>
    <w:rsid w:val="00C70065"/>
    <w:rsid w:val="00C704D4"/>
    <w:rsid w:val="00C7207B"/>
    <w:rsid w:val="00C744D6"/>
    <w:rsid w:val="00C74524"/>
    <w:rsid w:val="00C8561C"/>
    <w:rsid w:val="00C85AE8"/>
    <w:rsid w:val="00C873A2"/>
    <w:rsid w:val="00C873DE"/>
    <w:rsid w:val="00C940D6"/>
    <w:rsid w:val="00C94F21"/>
    <w:rsid w:val="00C978E3"/>
    <w:rsid w:val="00CA11CA"/>
    <w:rsid w:val="00CA69B7"/>
    <w:rsid w:val="00CA69C4"/>
    <w:rsid w:val="00CB18CC"/>
    <w:rsid w:val="00CB406D"/>
    <w:rsid w:val="00CC0284"/>
    <w:rsid w:val="00CC7AC7"/>
    <w:rsid w:val="00CD18A9"/>
    <w:rsid w:val="00CE06CB"/>
    <w:rsid w:val="00CE0EED"/>
    <w:rsid w:val="00CE2D53"/>
    <w:rsid w:val="00CE453B"/>
    <w:rsid w:val="00CE4F16"/>
    <w:rsid w:val="00CF0403"/>
    <w:rsid w:val="00CF1547"/>
    <w:rsid w:val="00CF1C8C"/>
    <w:rsid w:val="00CF4F81"/>
    <w:rsid w:val="00CF575C"/>
    <w:rsid w:val="00CF75BE"/>
    <w:rsid w:val="00D046D7"/>
    <w:rsid w:val="00D07C76"/>
    <w:rsid w:val="00D10051"/>
    <w:rsid w:val="00D104D7"/>
    <w:rsid w:val="00D12872"/>
    <w:rsid w:val="00D16E2F"/>
    <w:rsid w:val="00D25474"/>
    <w:rsid w:val="00D341BB"/>
    <w:rsid w:val="00D367C4"/>
    <w:rsid w:val="00D37E73"/>
    <w:rsid w:val="00D37F81"/>
    <w:rsid w:val="00D429E2"/>
    <w:rsid w:val="00D43B06"/>
    <w:rsid w:val="00D43DB8"/>
    <w:rsid w:val="00D4506D"/>
    <w:rsid w:val="00D52183"/>
    <w:rsid w:val="00D536C5"/>
    <w:rsid w:val="00D55439"/>
    <w:rsid w:val="00D568FD"/>
    <w:rsid w:val="00D56B38"/>
    <w:rsid w:val="00D62175"/>
    <w:rsid w:val="00D63771"/>
    <w:rsid w:val="00D670B1"/>
    <w:rsid w:val="00D729C9"/>
    <w:rsid w:val="00D809D1"/>
    <w:rsid w:val="00D81230"/>
    <w:rsid w:val="00D82206"/>
    <w:rsid w:val="00D85114"/>
    <w:rsid w:val="00D92080"/>
    <w:rsid w:val="00D92FD8"/>
    <w:rsid w:val="00DA2DC0"/>
    <w:rsid w:val="00DA49DB"/>
    <w:rsid w:val="00DA7A62"/>
    <w:rsid w:val="00DB2FA0"/>
    <w:rsid w:val="00DB4908"/>
    <w:rsid w:val="00DC024B"/>
    <w:rsid w:val="00DC55CB"/>
    <w:rsid w:val="00DC65F8"/>
    <w:rsid w:val="00DC73D6"/>
    <w:rsid w:val="00DD164A"/>
    <w:rsid w:val="00DD7202"/>
    <w:rsid w:val="00DE138E"/>
    <w:rsid w:val="00DE6EE1"/>
    <w:rsid w:val="00DF07F1"/>
    <w:rsid w:val="00DF2D34"/>
    <w:rsid w:val="00DF5D02"/>
    <w:rsid w:val="00E001C8"/>
    <w:rsid w:val="00E14921"/>
    <w:rsid w:val="00E15F0B"/>
    <w:rsid w:val="00E220A4"/>
    <w:rsid w:val="00E229A2"/>
    <w:rsid w:val="00E27456"/>
    <w:rsid w:val="00E323B7"/>
    <w:rsid w:val="00E328FB"/>
    <w:rsid w:val="00E34EF5"/>
    <w:rsid w:val="00E35577"/>
    <w:rsid w:val="00E3572F"/>
    <w:rsid w:val="00E364E3"/>
    <w:rsid w:val="00E37E4D"/>
    <w:rsid w:val="00E406FB"/>
    <w:rsid w:val="00E40D9C"/>
    <w:rsid w:val="00E46605"/>
    <w:rsid w:val="00E47714"/>
    <w:rsid w:val="00E5078E"/>
    <w:rsid w:val="00E536FB"/>
    <w:rsid w:val="00E55079"/>
    <w:rsid w:val="00E56B81"/>
    <w:rsid w:val="00E60F02"/>
    <w:rsid w:val="00E639F8"/>
    <w:rsid w:val="00E66332"/>
    <w:rsid w:val="00E671F6"/>
    <w:rsid w:val="00E73EDE"/>
    <w:rsid w:val="00E7433D"/>
    <w:rsid w:val="00E765FB"/>
    <w:rsid w:val="00E83271"/>
    <w:rsid w:val="00E867D1"/>
    <w:rsid w:val="00E94011"/>
    <w:rsid w:val="00EA3B18"/>
    <w:rsid w:val="00EA3B43"/>
    <w:rsid w:val="00EA4123"/>
    <w:rsid w:val="00EA75FB"/>
    <w:rsid w:val="00EB1DBF"/>
    <w:rsid w:val="00EB4A9D"/>
    <w:rsid w:val="00EC15CA"/>
    <w:rsid w:val="00EC2816"/>
    <w:rsid w:val="00EC340F"/>
    <w:rsid w:val="00EC7E54"/>
    <w:rsid w:val="00ED0CC4"/>
    <w:rsid w:val="00ED4446"/>
    <w:rsid w:val="00EE1506"/>
    <w:rsid w:val="00EE52F3"/>
    <w:rsid w:val="00EE72A9"/>
    <w:rsid w:val="00EF2A64"/>
    <w:rsid w:val="00EF4728"/>
    <w:rsid w:val="00F14F97"/>
    <w:rsid w:val="00F1588F"/>
    <w:rsid w:val="00F24C22"/>
    <w:rsid w:val="00F33EBE"/>
    <w:rsid w:val="00F4194F"/>
    <w:rsid w:val="00F42DFB"/>
    <w:rsid w:val="00F454C9"/>
    <w:rsid w:val="00F4592C"/>
    <w:rsid w:val="00F52359"/>
    <w:rsid w:val="00F52BF7"/>
    <w:rsid w:val="00F54C6A"/>
    <w:rsid w:val="00F67D97"/>
    <w:rsid w:val="00F7517B"/>
    <w:rsid w:val="00F75A3C"/>
    <w:rsid w:val="00F8008C"/>
    <w:rsid w:val="00F80A48"/>
    <w:rsid w:val="00F81D86"/>
    <w:rsid w:val="00F8213A"/>
    <w:rsid w:val="00F9710E"/>
    <w:rsid w:val="00FA0285"/>
    <w:rsid w:val="00FA239A"/>
    <w:rsid w:val="00FA3DC1"/>
    <w:rsid w:val="00FA5A93"/>
    <w:rsid w:val="00FA6267"/>
    <w:rsid w:val="00FB2F83"/>
    <w:rsid w:val="00FB33C8"/>
    <w:rsid w:val="00FB67F2"/>
    <w:rsid w:val="00FC539C"/>
    <w:rsid w:val="00FD108A"/>
    <w:rsid w:val="00FF006C"/>
    <w:rsid w:val="00FF73DD"/>
    <w:rsid w:val="00FF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86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">
    <w:name w:val="Знак1 Знак Знак Знак Знак Знак Знак1 Знак Знак"/>
    <w:basedOn w:val="Normal"/>
    <w:next w:val="Normal"/>
    <w:uiPriority w:val="99"/>
    <w:rsid w:val="00B96500"/>
    <w:pPr>
      <w:spacing w:after="160" w:line="240" w:lineRule="exact"/>
    </w:pPr>
    <w:rPr>
      <w:rFonts w:ascii="Tahoma" w:eastAsia="Times New Roman" w:hAnsi="Tahoma" w:cs="Tahom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C3540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503B"/>
    <w:rPr>
      <w:rFonts w:ascii="Times New Roman" w:hAnsi="Times New Roman" w:cs="Times New Roman"/>
      <w:sz w:val="2"/>
      <w:szCs w:val="2"/>
      <w:lang w:eastAsia="en-US"/>
    </w:rPr>
  </w:style>
  <w:style w:type="paragraph" w:styleId="NormalWeb">
    <w:name w:val="Normal (Web)"/>
    <w:basedOn w:val="Normal"/>
    <w:uiPriority w:val="99"/>
    <w:rsid w:val="00636904"/>
    <w:pPr>
      <w:spacing w:after="300" w:line="240" w:lineRule="auto"/>
    </w:pPr>
    <w:rPr>
      <w:sz w:val="24"/>
      <w:szCs w:val="24"/>
      <w:lang w:eastAsia="ru-RU"/>
    </w:rPr>
  </w:style>
  <w:style w:type="paragraph" w:customStyle="1" w:styleId="110">
    <w:name w:val="Знак Знак1 Знак Знак Знак1"/>
    <w:basedOn w:val="Normal"/>
    <w:autoRedefine/>
    <w:uiPriority w:val="99"/>
    <w:rsid w:val="0063690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ZA" w:eastAsia="en-ZA"/>
    </w:rPr>
  </w:style>
  <w:style w:type="paragraph" w:customStyle="1" w:styleId="begform">
    <w:name w:val="begform"/>
    <w:basedOn w:val="Normal"/>
    <w:uiPriority w:val="99"/>
    <w:rsid w:val="00636904"/>
    <w:pPr>
      <w:spacing w:after="0" w:line="240" w:lineRule="auto"/>
      <w:ind w:firstLine="567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C8561C"/>
  </w:style>
  <w:style w:type="paragraph" w:styleId="ListParagraph">
    <w:name w:val="List Paragraph"/>
    <w:basedOn w:val="Normal"/>
    <w:uiPriority w:val="99"/>
    <w:qFormat/>
    <w:rsid w:val="000229A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8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9</Words>
  <Characters>57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Міністэрства аховы здароўя</dc:title>
  <dc:subject/>
  <dc:creator>A1</dc:creator>
  <cp:keywords/>
  <dc:description/>
  <cp:lastModifiedBy>Customer</cp:lastModifiedBy>
  <cp:revision>2</cp:revision>
  <cp:lastPrinted>2022-02-17T11:56:00Z</cp:lastPrinted>
  <dcterms:created xsi:type="dcterms:W3CDTF">2022-07-01T09:41:00Z</dcterms:created>
  <dcterms:modified xsi:type="dcterms:W3CDTF">2022-07-01T09:41:00Z</dcterms:modified>
</cp:coreProperties>
</file>